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6AE594" w14:textId="77777777" w:rsidR="008567A7" w:rsidRDefault="008567A7" w:rsidP="008567A7">
      <w:pPr>
        <w:jc w:val="center"/>
        <w:rPr>
          <w:rFonts w:ascii="Century Gothic" w:hAnsi="Century Gothic"/>
          <w:b/>
          <w:sz w:val="60"/>
          <w:szCs w:val="60"/>
        </w:rPr>
      </w:pPr>
    </w:p>
    <w:p w14:paraId="75F63F92" w14:textId="77777777" w:rsidR="00CC5390" w:rsidRDefault="00E64F71" w:rsidP="008567A7">
      <w:pPr>
        <w:jc w:val="center"/>
        <w:rPr>
          <w:rFonts w:ascii="Century Gothic" w:hAnsi="Century Gothic"/>
          <w:b/>
          <w:sz w:val="60"/>
          <w:szCs w:val="60"/>
        </w:rPr>
      </w:pPr>
      <w:r w:rsidRPr="00855B48">
        <w:rPr>
          <w:rFonts w:ascii="Century Gothic" w:hAnsi="Century Gothic"/>
          <w:b/>
          <w:sz w:val="60"/>
          <w:szCs w:val="60"/>
        </w:rPr>
        <w:t>CREATIVE BRIEF</w:t>
      </w:r>
    </w:p>
    <w:p w14:paraId="02F1B7F5" w14:textId="77777777" w:rsidR="00C04FF5" w:rsidRPr="00CC3FB5" w:rsidRDefault="00C04FF5" w:rsidP="00EE62E3">
      <w:pPr>
        <w:rPr>
          <w:rFonts w:ascii="Century Gothic" w:hAnsi="Century Gothic"/>
          <w:b/>
        </w:rPr>
      </w:pPr>
    </w:p>
    <w:p w14:paraId="0E2AE57C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Who is your consumer?</w:t>
      </w:r>
      <w:r w:rsidR="00161433">
        <w:rPr>
          <w:rFonts w:ascii="Century Gothic" w:hAnsi="Century Gothic"/>
          <w:b/>
          <w:bCs/>
          <w:color w:val="000000"/>
          <w:lang w:eastAsia="fr-FR"/>
        </w:rPr>
        <w:t xml:space="preserve"> Where do they live?</w:t>
      </w:r>
    </w:p>
    <w:p w14:paraId="1EB2715C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Describe your consumer as a person! Who is he/she? How old is he/she? Where does he/she live? How we</w:t>
      </w:r>
      <w:bookmarkStart w:id="0" w:name="_GoBack"/>
      <w:bookmarkEnd w:id="0"/>
      <w:r w:rsidRPr="00CC3FB5">
        <w:rPr>
          <w:rFonts w:ascii="Century Gothic" w:hAnsi="Century Gothic"/>
          <w:i/>
          <w:iCs/>
          <w:color w:val="000000"/>
          <w:lang w:eastAsia="fr-FR"/>
        </w:rPr>
        <w:t>althy is he/she? What is his/her position in life? What motivates him/her?</w:t>
      </w:r>
    </w:p>
    <w:p w14:paraId="3EB3A074" w14:textId="77777777" w:rsidR="00CC3FB5" w:rsidRPr="00CC3FB5" w:rsidRDefault="00CC3FB5" w:rsidP="00CC3FB5">
      <w:pPr>
        <w:spacing w:after="240"/>
        <w:rPr>
          <w:rFonts w:ascii="Century Gothic" w:eastAsia="Times New Roman" w:hAnsi="Century Gothic"/>
          <w:lang w:eastAsia="fr-FR"/>
        </w:rPr>
      </w:pPr>
    </w:p>
    <w:p w14:paraId="0C1F474E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is your Brand / Product?</w:t>
      </w:r>
    </w:p>
    <w:p w14:paraId="26FF218D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Your brand name, and the product or service we’ll be advertising in the video.</w:t>
      </w:r>
      <w:r w:rsidRPr="00CC3FB5">
        <w:rPr>
          <w:rFonts w:ascii="Century Gothic" w:hAnsi="Century Gothic"/>
          <w:b/>
          <w:bCs/>
          <w:color w:val="000000"/>
          <w:lang w:eastAsia="fr-FR"/>
        </w:rPr>
        <w:t xml:space="preserve"> </w:t>
      </w:r>
    </w:p>
    <w:p w14:paraId="24B6EA21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1840A78B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036831C7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Can you describe your brand as a person?</w:t>
      </w:r>
    </w:p>
    <w:p w14:paraId="4F4A4E33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Describe your brand (not your company), like if it was a person, for example a “she”, highlighting her emotional character, her strengths, weaknesses, her mission in life and overall her look or how she wants to be perceived.</w:t>
      </w:r>
    </w:p>
    <w:p w14:paraId="70A6C920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497EBF38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1E7AA515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is your main goal?</w:t>
      </w:r>
    </w:p>
    <w:p w14:paraId="621BD305" w14:textId="77777777" w:rsidR="00CC3FB5" w:rsidRDefault="00CC3FB5" w:rsidP="00CC3FB5">
      <w:pPr>
        <w:rPr>
          <w:rFonts w:ascii="Century Gothic" w:hAnsi="Century Gothic"/>
          <w:i/>
          <w:iCs/>
          <w:color w:val="000000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What is the main thing you want this video to accomplish? Conversion, education, engagement, brand awareness?</w:t>
      </w:r>
    </w:p>
    <w:p w14:paraId="607B5017" w14:textId="77777777" w:rsidR="00CC3FB5" w:rsidRDefault="00CC3FB5" w:rsidP="00CC3FB5">
      <w:pPr>
        <w:rPr>
          <w:rFonts w:ascii="Century Gothic" w:hAnsi="Century Gothic"/>
          <w:lang w:eastAsia="fr-FR"/>
        </w:rPr>
      </w:pPr>
    </w:p>
    <w:p w14:paraId="75BC640F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</w:p>
    <w:p w14:paraId="57578E41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actions do you want to trigger?</w:t>
      </w:r>
    </w:p>
    <w:p w14:paraId="54F948BA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Do you want your audience to buy your product, to go to a specific page, to download an app?</w:t>
      </w:r>
    </w:p>
    <w:p w14:paraId="7A67DDBC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7DB27126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41ABC8BF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Tell us what is your consumer main insight: put yourself in the shoes of your target audience. Can you fill in the following sentence?</w:t>
      </w:r>
    </w:p>
    <w:p w14:paraId="764130A8" w14:textId="77777777" w:rsidR="00CC3FB5" w:rsidRDefault="00CC3FB5" w:rsidP="00CC3FB5">
      <w:pPr>
        <w:rPr>
          <w:rFonts w:ascii="Century Gothic" w:hAnsi="Century Gothic"/>
          <w:i/>
          <w:iCs/>
          <w:color w:val="000000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We call this the Consumer Insight. It helps us understand what will resonate with your target audience.</w:t>
      </w:r>
    </w:p>
    <w:p w14:paraId="3DF4A51A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</w:p>
    <w:p w14:paraId="6D6EAAE3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“I want … (DREAM) … because it is important for me to … (MOTIVATION) … but … (TENSION / PROBLEM) …”</w:t>
      </w:r>
    </w:p>
    <w:p w14:paraId="499EBB81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698C1336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3DC9E62B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problems do you solve?</w:t>
      </w:r>
    </w:p>
    <w:p w14:paraId="058FDA83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It’s important for us to understand the problem/s you solve to highlight your added value.</w:t>
      </w:r>
    </w:p>
    <w:p w14:paraId="7ABE93BA" w14:textId="77777777" w:rsidR="00CC3FB5" w:rsidRPr="00CC3FB5" w:rsidRDefault="00CC3FB5" w:rsidP="00CC3FB5">
      <w:pPr>
        <w:spacing w:after="240"/>
        <w:rPr>
          <w:rFonts w:ascii="Century Gothic" w:eastAsia="Times New Roman" w:hAnsi="Century Gothic"/>
          <w:lang w:eastAsia="fr-FR"/>
        </w:rPr>
      </w:pPr>
    </w:p>
    <w:p w14:paraId="7C3632FD" w14:textId="77777777" w:rsidR="00CC3FB5" w:rsidRPr="00CC3FB5" w:rsidRDefault="00CC3FB5" w:rsidP="00CC3FB5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Benefits: how does your target’s life changes with your product? Choose the most important one!</w:t>
      </w:r>
    </w:p>
    <w:p w14:paraId="464F0DD2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What is the physical, emotional, social, spiritual, financial, etc impact? How does your product or service make people’s lives better?</w:t>
      </w:r>
    </w:p>
    <w:p w14:paraId="61D1F925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4F4FE1B3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46926106" w14:textId="77777777" w:rsidR="004D2368" w:rsidRPr="00CC3FB5" w:rsidRDefault="004D2368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is the one most important thing that makes you stand out from your competitors?</w:t>
      </w:r>
    </w:p>
    <w:p w14:paraId="78A10A94" w14:textId="77777777" w:rsidR="004D2368" w:rsidRPr="00CC3FB5" w:rsidRDefault="004D2368" w:rsidP="004D2368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 xml:space="preserve">We usually call this the </w:t>
      </w:r>
      <w:r>
        <w:rPr>
          <w:rFonts w:ascii="Century Gothic" w:hAnsi="Century Gothic"/>
          <w:i/>
          <w:iCs/>
          <w:color w:val="000000"/>
          <w:lang w:eastAsia="fr-FR"/>
        </w:rPr>
        <w:t>“</w:t>
      </w:r>
      <w:r w:rsidRPr="00CC3FB5">
        <w:rPr>
          <w:rFonts w:ascii="Century Gothic" w:hAnsi="Century Gothic"/>
          <w:i/>
          <w:iCs/>
          <w:color w:val="000000"/>
          <w:lang w:eastAsia="fr-FR"/>
        </w:rPr>
        <w:t>Unique Selling Proposition</w:t>
      </w:r>
      <w:r>
        <w:rPr>
          <w:rFonts w:ascii="Century Gothic" w:hAnsi="Century Gothic"/>
          <w:i/>
          <w:iCs/>
          <w:color w:val="000000"/>
          <w:lang w:eastAsia="fr-FR"/>
        </w:rPr>
        <w:t>”</w:t>
      </w:r>
      <w:r w:rsidRPr="00CC3FB5">
        <w:rPr>
          <w:rFonts w:ascii="Century Gothic" w:hAnsi="Century Gothic"/>
          <w:i/>
          <w:iCs/>
          <w:color w:val="000000"/>
          <w:lang w:eastAsia="fr-FR"/>
        </w:rPr>
        <w:t>. It has to be meaningful to your target and this will be the most important message of the video.</w:t>
      </w:r>
    </w:p>
    <w:p w14:paraId="551FC314" w14:textId="77777777" w:rsidR="004D2368" w:rsidRDefault="004D2368" w:rsidP="00CC3FB5">
      <w:pPr>
        <w:rPr>
          <w:rFonts w:ascii="Century Gothic" w:eastAsia="Times New Roman" w:hAnsi="Century Gothic"/>
          <w:lang w:eastAsia="fr-FR"/>
        </w:rPr>
      </w:pPr>
    </w:p>
    <w:p w14:paraId="3E8BC516" w14:textId="77777777" w:rsidR="004D2368" w:rsidRPr="00CC3FB5" w:rsidRDefault="004D2368" w:rsidP="00CC3FB5">
      <w:pPr>
        <w:rPr>
          <w:rFonts w:ascii="Century Gothic" w:eastAsia="Times New Roman" w:hAnsi="Century Gothic"/>
          <w:lang w:eastAsia="fr-FR"/>
        </w:rPr>
      </w:pPr>
    </w:p>
    <w:p w14:paraId="1314A946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are the compelling proofs that show that you can deliver?</w:t>
      </w:r>
    </w:p>
    <w:p w14:paraId="1AAE9276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We call that those proofs the “Reasons to Believe”.  </w:t>
      </w:r>
      <w:r w:rsidR="00495BD2">
        <w:rPr>
          <w:rFonts w:ascii="Century Gothic" w:hAnsi="Century Gothic"/>
          <w:i/>
          <w:iCs/>
          <w:color w:val="000000"/>
          <w:lang w:eastAsia="fr-FR"/>
        </w:rPr>
        <w:t>Give us the most important one!</w:t>
      </w:r>
    </w:p>
    <w:p w14:paraId="36357CE7" w14:textId="77777777" w:rsidR="00CC3FB5" w:rsidRPr="00CC3FB5" w:rsidRDefault="00CC3FB5" w:rsidP="00CC3FB5">
      <w:pPr>
        <w:spacing w:after="240"/>
        <w:rPr>
          <w:rFonts w:ascii="Century Gothic" w:eastAsia="Times New Roman" w:hAnsi="Century Gothic"/>
          <w:lang w:eastAsia="fr-FR"/>
        </w:rPr>
      </w:pPr>
    </w:p>
    <w:p w14:paraId="3D05810F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are the core features of the product of what you want to advertise? Can you rank them?</w:t>
      </w:r>
    </w:p>
    <w:p w14:paraId="1734FFCF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What are the most important features of your product/service? You can put here links to webpages or previous videos, for instance.</w:t>
      </w:r>
    </w:p>
    <w:p w14:paraId="67465621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10631718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 </w:t>
      </w:r>
    </w:p>
    <w:p w14:paraId="4479A4CC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 xml:space="preserve">Can you describe </w:t>
      </w:r>
      <w:r w:rsidR="004D2368">
        <w:rPr>
          <w:rFonts w:ascii="Century Gothic" w:hAnsi="Century Gothic"/>
          <w:b/>
          <w:bCs/>
          <w:color w:val="000000"/>
          <w:lang w:eastAsia="fr-FR"/>
        </w:rPr>
        <w:t xml:space="preserve">or list </w:t>
      </w:r>
      <w:r w:rsidRPr="00CC3FB5">
        <w:rPr>
          <w:rFonts w:ascii="Century Gothic" w:hAnsi="Century Gothic"/>
          <w:b/>
          <w:bCs/>
          <w:color w:val="000000"/>
          <w:lang w:eastAsia="fr-FR"/>
        </w:rPr>
        <w:t>your previous communication? Successful and less successful ones.</w:t>
      </w:r>
    </w:p>
    <w:p w14:paraId="09B3FEFA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It will help us understand what worked and what was efficient for your brand.</w:t>
      </w:r>
      <w:r w:rsidR="004D2368">
        <w:rPr>
          <w:rFonts w:ascii="Century Gothic" w:hAnsi="Century Gothic"/>
          <w:i/>
          <w:iCs/>
          <w:color w:val="000000"/>
          <w:lang w:eastAsia="fr-FR"/>
        </w:rPr>
        <w:t xml:space="preserve"> </w:t>
      </w:r>
    </w:p>
    <w:p w14:paraId="594980A1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73D88916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551000B6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Compelling Offers</w:t>
      </w:r>
    </w:p>
    <w:p w14:paraId="61F8195C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 xml:space="preserve">What compelling offers </w:t>
      </w:r>
      <w:r w:rsidR="004D2368">
        <w:rPr>
          <w:rFonts w:ascii="Century Gothic" w:hAnsi="Century Gothic"/>
          <w:i/>
          <w:iCs/>
          <w:color w:val="000000"/>
          <w:lang w:eastAsia="fr-FR"/>
        </w:rPr>
        <w:t>can you use to really make your audience want to use your service</w:t>
      </w:r>
      <w:r w:rsidRPr="00CC3FB5">
        <w:rPr>
          <w:rFonts w:ascii="Century Gothic" w:hAnsi="Century Gothic"/>
          <w:i/>
          <w:iCs/>
          <w:color w:val="000000"/>
          <w:lang w:eastAsia="fr-FR"/>
        </w:rPr>
        <w:t>? (Example: get 10% off with a coupon).</w:t>
      </w:r>
    </w:p>
    <w:p w14:paraId="05F1D70F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29D41EDC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49B0B18B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Can you tell us about your competitor’s communication and positioning?</w:t>
      </w:r>
    </w:p>
    <w:p w14:paraId="1A97F040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It’s important for us to understand how you want to differentiate from your competitors.</w:t>
      </w:r>
      <w:r w:rsidRPr="00CC3FB5">
        <w:rPr>
          <w:rFonts w:ascii="Century Gothic" w:hAnsi="Century Gothic"/>
          <w:b/>
          <w:bCs/>
          <w:color w:val="000000"/>
          <w:lang w:eastAsia="fr-FR"/>
        </w:rPr>
        <w:t xml:space="preserve"> </w:t>
      </w:r>
    </w:p>
    <w:p w14:paraId="51E8770E" w14:textId="77777777" w:rsidR="00CC3FB5" w:rsidRDefault="00CC3FB5" w:rsidP="00CC3FB5">
      <w:pPr>
        <w:rPr>
          <w:rFonts w:ascii="Century Gothic" w:hAnsi="Century Gothic"/>
          <w:b/>
          <w:bCs/>
          <w:color w:val="000000"/>
          <w:lang w:eastAsia="fr-FR"/>
        </w:rPr>
      </w:pPr>
    </w:p>
    <w:p w14:paraId="5E2C2994" w14:textId="77777777" w:rsidR="00CC3FB5" w:rsidRDefault="00CC3FB5" w:rsidP="00CC3FB5">
      <w:pPr>
        <w:rPr>
          <w:rFonts w:ascii="Century Gothic" w:hAnsi="Century Gothic"/>
          <w:b/>
          <w:bCs/>
          <w:color w:val="000000"/>
          <w:lang w:eastAsia="fr-FR"/>
        </w:rPr>
      </w:pPr>
    </w:p>
    <w:p w14:paraId="5F43F645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DOs &amp; DON’Ts</w:t>
      </w:r>
    </w:p>
    <w:p w14:paraId="4D4B974C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List any DOs and DONTs for the video. For example, tonality to use or avoid, certain buzzwords to emphasize or avoid, etc.</w:t>
      </w:r>
    </w:p>
    <w:p w14:paraId="67F81D77" w14:textId="77777777" w:rsidR="00CC3FB5" w:rsidRDefault="00CC3FB5" w:rsidP="00CC3FB5">
      <w:pPr>
        <w:rPr>
          <w:rFonts w:ascii="Century Gothic" w:hAnsi="Century Gothic"/>
          <w:b/>
          <w:bCs/>
          <w:color w:val="000000"/>
          <w:lang w:eastAsia="fr-FR"/>
        </w:rPr>
      </w:pPr>
    </w:p>
    <w:p w14:paraId="348F5CC9" w14:textId="77777777" w:rsidR="00CC3FB5" w:rsidRDefault="00CC3FB5" w:rsidP="00CC3FB5">
      <w:pPr>
        <w:rPr>
          <w:rFonts w:ascii="Century Gothic" w:hAnsi="Century Gothic"/>
          <w:b/>
          <w:bCs/>
          <w:color w:val="000000"/>
          <w:lang w:eastAsia="fr-FR"/>
        </w:rPr>
      </w:pPr>
    </w:p>
    <w:p w14:paraId="7AE75CD7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Ideas you have?</w:t>
      </w:r>
    </w:p>
    <w:p w14:paraId="18E18B6F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Have you had any ideas for the execution of the video? This will help us understand what you have in mind.</w:t>
      </w:r>
    </w:p>
    <w:p w14:paraId="1FAEE762" w14:textId="77777777" w:rsid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13EF6E13" w14:textId="77777777" w:rsidR="00CC3FB5" w:rsidRPr="00CC3FB5" w:rsidRDefault="00CC3FB5" w:rsidP="00CC3FB5">
      <w:pPr>
        <w:rPr>
          <w:rFonts w:ascii="Century Gothic" w:eastAsia="Times New Roman" w:hAnsi="Century Gothic"/>
          <w:lang w:eastAsia="fr-FR"/>
        </w:rPr>
      </w:pPr>
    </w:p>
    <w:p w14:paraId="635E8FB7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When do you want to distribute the video?</w:t>
      </w:r>
    </w:p>
    <w:p w14:paraId="3DBC3DE4" w14:textId="77777777" w:rsidR="00CC3FB5" w:rsidRDefault="00CC3FB5" w:rsidP="00CC3FB5">
      <w:pPr>
        <w:rPr>
          <w:rFonts w:ascii="Century Gothic" w:hAnsi="Century Gothic"/>
          <w:lang w:eastAsia="fr-FR"/>
        </w:rPr>
      </w:pPr>
    </w:p>
    <w:p w14:paraId="799F2892" w14:textId="77777777" w:rsidR="00935714" w:rsidRDefault="00935714" w:rsidP="00CC3FB5">
      <w:pPr>
        <w:rPr>
          <w:rFonts w:ascii="Century Gothic" w:hAnsi="Century Gothic"/>
          <w:lang w:eastAsia="fr-FR"/>
        </w:rPr>
      </w:pPr>
    </w:p>
    <w:p w14:paraId="69E45396" w14:textId="77777777" w:rsidR="00935714" w:rsidRPr="00CC3FB5" w:rsidRDefault="00935714" w:rsidP="00935714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 xml:space="preserve">When do you want to </w:t>
      </w:r>
      <w:r>
        <w:rPr>
          <w:rFonts w:ascii="Century Gothic" w:hAnsi="Century Gothic"/>
          <w:b/>
          <w:bCs/>
          <w:color w:val="000000"/>
          <w:lang w:eastAsia="fr-FR"/>
        </w:rPr>
        <w:t>shoot the video?</w:t>
      </w:r>
    </w:p>
    <w:p w14:paraId="776786B8" w14:textId="77777777" w:rsidR="00935714" w:rsidRDefault="00935714" w:rsidP="00CC3FB5">
      <w:pPr>
        <w:rPr>
          <w:rFonts w:ascii="Century Gothic" w:hAnsi="Century Gothic"/>
          <w:lang w:eastAsia="fr-FR"/>
        </w:rPr>
      </w:pPr>
    </w:p>
    <w:p w14:paraId="59A829E4" w14:textId="77777777" w:rsidR="00161433" w:rsidRDefault="00161433" w:rsidP="00CC3FB5">
      <w:pPr>
        <w:rPr>
          <w:rFonts w:ascii="Century Gothic" w:hAnsi="Century Gothic"/>
          <w:lang w:eastAsia="fr-FR"/>
        </w:rPr>
      </w:pPr>
    </w:p>
    <w:p w14:paraId="235C0325" w14:textId="77777777" w:rsidR="00161433" w:rsidRPr="00CC3FB5" w:rsidRDefault="00161433" w:rsidP="00161433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>
        <w:rPr>
          <w:rFonts w:ascii="Century Gothic" w:hAnsi="Century Gothic"/>
          <w:b/>
          <w:bCs/>
          <w:color w:val="000000"/>
          <w:lang w:eastAsia="fr-FR"/>
        </w:rPr>
        <w:t>Do you want to shoot in a specific country / location ?</w:t>
      </w:r>
    </w:p>
    <w:p w14:paraId="1BF16AD3" w14:textId="77777777" w:rsidR="00161433" w:rsidRDefault="00161433" w:rsidP="00CC3FB5">
      <w:pPr>
        <w:rPr>
          <w:rFonts w:ascii="Century Gothic" w:hAnsi="Century Gothic"/>
          <w:lang w:eastAsia="fr-FR"/>
        </w:rPr>
      </w:pPr>
    </w:p>
    <w:p w14:paraId="179BE5F7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</w:p>
    <w:p w14:paraId="52D1E8E1" w14:textId="77777777" w:rsidR="00CC3FB5" w:rsidRPr="00CC3FB5" w:rsidRDefault="00CC3FB5" w:rsidP="004D2368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price range do you want the production budget to fit in?</w:t>
      </w:r>
    </w:p>
    <w:p w14:paraId="59DFE9C3" w14:textId="77777777" w:rsidR="00CC3FB5" w:rsidRDefault="00935714" w:rsidP="00CC3FB5">
      <w:pPr>
        <w:rPr>
          <w:rFonts w:ascii="Century Gothic" w:hAnsi="Century Gothic"/>
          <w:i/>
          <w:iCs/>
          <w:color w:val="000000"/>
          <w:lang w:eastAsia="fr-FR"/>
        </w:rPr>
      </w:pPr>
      <w:r>
        <w:rPr>
          <w:rFonts w:ascii="Century Gothic" w:hAnsi="Century Gothic"/>
          <w:i/>
          <w:iCs/>
          <w:color w:val="000000"/>
          <w:lang w:eastAsia="fr-FR"/>
        </w:rPr>
        <w:t>It’s extremely important for us to know what type of budget you have in mind. Without this information, we won’t be able to redirect you to the right creators.</w:t>
      </w:r>
    </w:p>
    <w:p w14:paraId="7E17B880" w14:textId="77777777" w:rsidR="00CC3FB5" w:rsidRDefault="00CC3FB5" w:rsidP="00CC3FB5">
      <w:pPr>
        <w:rPr>
          <w:rFonts w:ascii="Century Gothic" w:hAnsi="Century Gothic"/>
          <w:i/>
          <w:iCs/>
          <w:color w:val="000000"/>
          <w:lang w:eastAsia="fr-FR"/>
        </w:rPr>
      </w:pPr>
    </w:p>
    <w:p w14:paraId="6F0DFE75" w14:textId="77777777" w:rsidR="00094E09" w:rsidRPr="00CC3FB5" w:rsidRDefault="00094E09" w:rsidP="00094E09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>
        <w:rPr>
          <w:rFonts w:ascii="Century Gothic" w:hAnsi="Century Gothic"/>
          <w:b/>
          <w:bCs/>
          <w:color w:val="000000"/>
          <w:lang w:eastAsia="fr-FR"/>
        </w:rPr>
        <w:t>Who makes the final decision for the campaign?</w:t>
      </w:r>
    </w:p>
    <w:p w14:paraId="06E7C75E" w14:textId="77777777" w:rsidR="00094E09" w:rsidRPr="00094E09" w:rsidRDefault="00094E09" w:rsidP="00CC3FB5">
      <w:pPr>
        <w:rPr>
          <w:rFonts w:ascii="Century Gothic" w:hAnsi="Century Gothic"/>
          <w:iCs/>
          <w:color w:val="000000"/>
          <w:lang w:eastAsia="fr-FR"/>
        </w:rPr>
      </w:pPr>
      <w:r w:rsidRPr="00094E09">
        <w:rPr>
          <w:rFonts w:ascii="Century Gothic" w:hAnsi="Century Gothic"/>
          <w:iCs/>
          <w:color w:val="000000"/>
          <w:lang w:eastAsia="fr-FR"/>
        </w:rPr>
        <w:t>It is</w:t>
      </w:r>
      <w:r>
        <w:rPr>
          <w:rFonts w:ascii="Century Gothic" w:hAnsi="Century Gothic"/>
          <w:iCs/>
          <w:color w:val="000000"/>
          <w:lang w:eastAsia="fr-FR"/>
        </w:rPr>
        <w:t xml:space="preserve"> important for us to know who will take part in the decision process!</w:t>
      </w:r>
    </w:p>
    <w:p w14:paraId="04D8142E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</w:p>
    <w:p w14:paraId="708AD092" w14:textId="77777777" w:rsidR="00CC3FB5" w:rsidRPr="00CC3FB5" w:rsidRDefault="00CC3FB5" w:rsidP="00094E09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What resources do you have?</w:t>
      </w:r>
    </w:p>
    <w:p w14:paraId="18706328" w14:textId="77777777" w:rsidR="00CC3FB5" w:rsidRDefault="00CC3FB5" w:rsidP="00CC3FB5">
      <w:pPr>
        <w:rPr>
          <w:rFonts w:ascii="Century Gothic" w:hAnsi="Century Gothic"/>
          <w:i/>
          <w:iCs/>
          <w:color w:val="000000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Is your cousin Brad Pitt? Do you have an easy access to a Castle? Is your business location beautiful? Do you own anything extraordinary?</w:t>
      </w:r>
    </w:p>
    <w:p w14:paraId="2A98C196" w14:textId="77777777" w:rsidR="00CC3FB5" w:rsidRDefault="00CC3FB5" w:rsidP="00CC3FB5">
      <w:pPr>
        <w:rPr>
          <w:rFonts w:ascii="Century Gothic" w:hAnsi="Century Gothic"/>
          <w:i/>
          <w:iCs/>
          <w:color w:val="000000"/>
          <w:lang w:eastAsia="fr-FR"/>
        </w:rPr>
      </w:pPr>
    </w:p>
    <w:p w14:paraId="414758FB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</w:p>
    <w:p w14:paraId="692D6594" w14:textId="77777777" w:rsidR="00CC3FB5" w:rsidRPr="00CC3FB5" w:rsidRDefault="00CC3FB5" w:rsidP="00094E09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Anything interesting in your brand history?</w:t>
      </w:r>
    </w:p>
    <w:p w14:paraId="0D9EDB26" w14:textId="77777777" w:rsidR="00CC3FB5" w:rsidRPr="00CC3FB5" w:rsidRDefault="00CC3FB5" w:rsidP="00CC3FB5">
      <w:p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i/>
          <w:iCs/>
          <w:color w:val="000000"/>
          <w:lang w:eastAsia="fr-FR"/>
        </w:rPr>
        <w:t>Anything we should know about the brand history? Past campaigns?</w:t>
      </w:r>
    </w:p>
    <w:p w14:paraId="224A085D" w14:textId="77777777" w:rsidR="00CC3FB5" w:rsidRDefault="00CC3FB5" w:rsidP="00CC3FB5">
      <w:pPr>
        <w:rPr>
          <w:rFonts w:ascii="Century Gothic" w:hAnsi="Century Gothic"/>
          <w:b/>
          <w:bCs/>
          <w:color w:val="000000"/>
          <w:lang w:eastAsia="fr-FR"/>
        </w:rPr>
      </w:pPr>
    </w:p>
    <w:p w14:paraId="0D2F9D2C" w14:textId="77777777" w:rsidR="00410D3E" w:rsidRDefault="00410D3E" w:rsidP="00CC3FB5">
      <w:pPr>
        <w:rPr>
          <w:rFonts w:ascii="Century Gothic" w:hAnsi="Century Gothic"/>
          <w:b/>
          <w:bCs/>
          <w:color w:val="000000"/>
          <w:lang w:eastAsia="fr-FR"/>
        </w:rPr>
      </w:pPr>
    </w:p>
    <w:p w14:paraId="76AD5C1A" w14:textId="77777777" w:rsidR="00CC3FB5" w:rsidRPr="00CC3FB5" w:rsidRDefault="00CC3FB5" w:rsidP="00094E09">
      <w:pPr>
        <w:pStyle w:val="Paragraphedeliste"/>
        <w:numPr>
          <w:ilvl w:val="0"/>
          <w:numId w:val="14"/>
        </w:numPr>
        <w:rPr>
          <w:rFonts w:ascii="Century Gothic" w:hAnsi="Century Gothic"/>
          <w:lang w:eastAsia="fr-FR"/>
        </w:rPr>
      </w:pPr>
      <w:r w:rsidRPr="00CC3FB5">
        <w:rPr>
          <w:rFonts w:ascii="Century Gothic" w:hAnsi="Century Gothic"/>
          <w:b/>
          <w:bCs/>
          <w:color w:val="000000"/>
          <w:lang w:eastAsia="fr-FR"/>
        </w:rPr>
        <w:t>Other Info?</w:t>
      </w:r>
    </w:p>
    <w:p w14:paraId="73B33758" w14:textId="77777777" w:rsidR="00B31696" w:rsidRPr="00CC3FB5" w:rsidRDefault="00CC3FB5" w:rsidP="00CC3FB5">
      <w:pPr>
        <w:rPr>
          <w:rFonts w:ascii="Century Gothic" w:eastAsia="Times New Roman" w:hAnsi="Century Gothic"/>
          <w:lang w:eastAsia="fr-FR"/>
        </w:rPr>
      </w:pPr>
      <w:r w:rsidRPr="00CC3FB5">
        <w:rPr>
          <w:rFonts w:ascii="Century Gothic" w:eastAsia="Times New Roman" w:hAnsi="Century Gothic"/>
          <w:i/>
          <w:iCs/>
          <w:color w:val="000000"/>
          <w:lang w:eastAsia="fr-FR"/>
        </w:rPr>
        <w:t>Anything else?</w:t>
      </w:r>
    </w:p>
    <w:sectPr w:rsidR="00B31696" w:rsidRPr="00CC3FB5" w:rsidSect="00CC5390">
      <w:headerReference w:type="default" r:id="rId8"/>
      <w:footerReference w:type="even" r:id="rId9"/>
      <w:footerReference w:type="default" r:id="rId10"/>
      <w:pgSz w:w="12240" w:h="15840"/>
      <w:pgMar w:top="1239" w:right="1440" w:bottom="1440" w:left="1440" w:header="568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3F07BB" w14:textId="77777777" w:rsidR="00142EE2" w:rsidRDefault="00142EE2" w:rsidP="00162809">
      <w:r>
        <w:separator/>
      </w:r>
    </w:p>
  </w:endnote>
  <w:endnote w:type="continuationSeparator" w:id="0">
    <w:p w14:paraId="74C044EB" w14:textId="77777777" w:rsidR="00142EE2" w:rsidRDefault="00142EE2" w:rsidP="00162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1E8A58" w14:textId="77777777" w:rsidR="00142EE2" w:rsidRDefault="00142EE2" w:rsidP="00142EE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00AE5300" w14:textId="77777777" w:rsidR="00142EE2" w:rsidRDefault="00142EE2" w:rsidP="00CC3FB5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DD9F5" w14:textId="77777777" w:rsidR="00142EE2" w:rsidRDefault="00142EE2" w:rsidP="00142EE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161433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54DF87EF" w14:textId="77777777" w:rsidR="00142EE2" w:rsidRPr="00601146" w:rsidRDefault="00935714" w:rsidP="00CC3FB5">
    <w:pPr>
      <w:pStyle w:val="Pieddepage"/>
      <w:spacing w:line="360" w:lineRule="auto"/>
      <w:ind w:right="360"/>
      <w:jc w:val="center"/>
      <w:rPr>
        <w:rFonts w:ascii="Century Gothic" w:hAnsi="Century Gothic"/>
        <w:sz w:val="20"/>
      </w:rPr>
    </w:pPr>
    <w:r>
      <w:rPr>
        <w:rFonts w:ascii="Century Gothic" w:hAnsi="Century Gothic"/>
        <w:sz w:val="20"/>
      </w:rPr>
      <w:t xml:space="preserve">right.video </w:t>
    </w:r>
    <w:r w:rsidR="00142EE2" w:rsidRPr="00601146">
      <w:rPr>
        <w:rFonts w:ascii="Century Gothic" w:hAnsi="Century Gothic"/>
        <w:sz w:val="20"/>
      </w:rPr>
      <w:t xml:space="preserve">– </w:t>
    </w:r>
    <w:r>
      <w:rPr>
        <w:rFonts w:ascii="Century Gothic" w:hAnsi="Century Gothic"/>
        <w:sz w:val="20"/>
      </w:rPr>
      <w:t>hello</w:t>
    </w:r>
    <w:r w:rsidR="00142EE2" w:rsidRPr="00601146">
      <w:rPr>
        <w:rFonts w:ascii="Century Gothic" w:hAnsi="Century Gothic"/>
        <w:sz w:val="20"/>
      </w:rPr>
      <w:t>@</w:t>
    </w:r>
    <w:r>
      <w:rPr>
        <w:rFonts w:ascii="Century Gothic" w:hAnsi="Century Gothic"/>
        <w:sz w:val="20"/>
      </w:rPr>
      <w:t>right.video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5F2C5F" w14:textId="77777777" w:rsidR="00142EE2" w:rsidRDefault="00142EE2" w:rsidP="00162809">
      <w:r>
        <w:separator/>
      </w:r>
    </w:p>
  </w:footnote>
  <w:footnote w:type="continuationSeparator" w:id="0">
    <w:p w14:paraId="3EAA6C8B" w14:textId="77777777" w:rsidR="00142EE2" w:rsidRDefault="00142EE2" w:rsidP="0016280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7C14DB" w14:textId="77777777" w:rsidR="00142EE2" w:rsidRDefault="00935714" w:rsidP="008567A7">
    <w:pPr>
      <w:pStyle w:val="En-tte"/>
      <w:jc w:val="center"/>
    </w:pPr>
    <w:r>
      <w:rPr>
        <w:noProof/>
        <w:lang w:val="fr-FR" w:eastAsia="fr-FR"/>
      </w:rPr>
      <w:drawing>
        <wp:inline distT="0" distB="0" distL="0" distR="0" wp14:anchorId="505258DC" wp14:editId="0227C558">
          <wp:extent cx="2039094" cy="383635"/>
          <wp:effectExtent l="0" t="0" r="0" b="0"/>
          <wp:docPr id="4" name="Image 4" descr="Macintosh HD:Users:augustin:Dropbox - Road to Paradise:Dropbox:Tech:Right Video - Video search engine:Logo:rightvideo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acintosh HD:Users:augustin:Dropbox - Road to Paradise:Dropbox:Tech:Right Video - Video search engine:Logo:rightvideo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6478" cy="3850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0pt;height:30pt" o:bullet="t">
        <v:imagedata r:id="rId1" o:title="Untitled design"/>
      </v:shape>
    </w:pict>
  </w:numPicBullet>
  <w:numPicBullet w:numPicBulletId="1">
    <w:pict>
      <v:shape id="_x0000_i1030" type="#_x0000_t75" style="width:60pt;height:30pt" o:bullet="t">
        <v:imagedata r:id="rId2" o:title="Untitled design (1)"/>
      </v:shape>
    </w:pict>
  </w:numPicBullet>
  <w:numPicBullet w:numPicBulletId="2">
    <w:pict>
      <v:shape id="_x0000_i1031" type="#_x0000_t75" style="width:60pt;height:30pt" o:bullet="t">
        <v:imagedata r:id="rId3" o:title="Untitled design (2)"/>
      </v:shape>
    </w:pict>
  </w:numPicBullet>
  <w:abstractNum w:abstractNumId="0">
    <w:nsid w:val="08037F44"/>
    <w:multiLevelType w:val="hybridMultilevel"/>
    <w:tmpl w:val="AA808B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2D7847"/>
    <w:multiLevelType w:val="hybridMultilevel"/>
    <w:tmpl w:val="B3C0548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833280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25241984"/>
    <w:multiLevelType w:val="hybridMultilevel"/>
    <w:tmpl w:val="32BCDCA6"/>
    <w:lvl w:ilvl="0" w:tplc="F60A78B8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9F14AE"/>
    <w:multiLevelType w:val="hybridMultilevel"/>
    <w:tmpl w:val="D898FAAA"/>
    <w:lvl w:ilvl="0" w:tplc="79262CA2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70E636E"/>
    <w:multiLevelType w:val="hybridMultilevel"/>
    <w:tmpl w:val="D0CCC58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98F68DD"/>
    <w:multiLevelType w:val="multilevel"/>
    <w:tmpl w:val="32BCDCA6"/>
    <w:lvl w:ilvl="0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89621F"/>
    <w:multiLevelType w:val="multilevel"/>
    <w:tmpl w:val="7E702F0C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DC309E"/>
    <w:multiLevelType w:val="hybridMultilevel"/>
    <w:tmpl w:val="40AEB32E"/>
    <w:lvl w:ilvl="0" w:tplc="79262CA2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9FD7D7C"/>
    <w:multiLevelType w:val="hybridMultilevel"/>
    <w:tmpl w:val="ADAE7946"/>
    <w:lvl w:ilvl="0" w:tplc="6630DFAC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D11473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670753CC"/>
    <w:multiLevelType w:val="hybridMultilevel"/>
    <w:tmpl w:val="ECC6083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7708FA"/>
    <w:multiLevelType w:val="multilevel"/>
    <w:tmpl w:val="AA808B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3A3F3D"/>
    <w:multiLevelType w:val="multilevel"/>
    <w:tmpl w:val="0700F9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5756C6"/>
    <w:multiLevelType w:val="hybridMultilevel"/>
    <w:tmpl w:val="625E0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011282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7B8F62C6"/>
    <w:multiLevelType w:val="hybridMultilevel"/>
    <w:tmpl w:val="0700F99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CF4850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7E86405F"/>
    <w:multiLevelType w:val="hybridMultilevel"/>
    <w:tmpl w:val="7E702F0C"/>
    <w:lvl w:ilvl="0" w:tplc="2A88206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8"/>
  </w:num>
  <w:num w:numId="3">
    <w:abstractNumId w:val="7"/>
  </w:num>
  <w:num w:numId="4">
    <w:abstractNumId w:val="3"/>
  </w:num>
  <w:num w:numId="5">
    <w:abstractNumId w:val="6"/>
  </w:num>
  <w:num w:numId="6">
    <w:abstractNumId w:val="9"/>
  </w:num>
  <w:num w:numId="7">
    <w:abstractNumId w:val="2"/>
  </w:num>
  <w:num w:numId="8">
    <w:abstractNumId w:val="10"/>
  </w:num>
  <w:num w:numId="9">
    <w:abstractNumId w:val="15"/>
  </w:num>
  <w:num w:numId="10">
    <w:abstractNumId w:val="17"/>
  </w:num>
  <w:num w:numId="11">
    <w:abstractNumId w:val="4"/>
  </w:num>
  <w:num w:numId="12">
    <w:abstractNumId w:val="5"/>
  </w:num>
  <w:num w:numId="13">
    <w:abstractNumId w:val="8"/>
  </w:num>
  <w:num w:numId="14">
    <w:abstractNumId w:val="1"/>
  </w:num>
  <w:num w:numId="15">
    <w:abstractNumId w:val="11"/>
  </w:num>
  <w:num w:numId="16">
    <w:abstractNumId w:val="0"/>
  </w:num>
  <w:num w:numId="17">
    <w:abstractNumId w:val="12"/>
  </w:num>
  <w:num w:numId="18">
    <w:abstractNumId w:val="16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F71"/>
    <w:rsid w:val="0001657C"/>
    <w:rsid w:val="00041E74"/>
    <w:rsid w:val="00051DA4"/>
    <w:rsid w:val="00094E09"/>
    <w:rsid w:val="000A3C43"/>
    <w:rsid w:val="000A5B2D"/>
    <w:rsid w:val="000B10E1"/>
    <w:rsid w:val="000E13C6"/>
    <w:rsid w:val="000E7046"/>
    <w:rsid w:val="00124272"/>
    <w:rsid w:val="00142EE2"/>
    <w:rsid w:val="00161433"/>
    <w:rsid w:val="00162809"/>
    <w:rsid w:val="001A0D08"/>
    <w:rsid w:val="002061DB"/>
    <w:rsid w:val="00215D96"/>
    <w:rsid w:val="00216784"/>
    <w:rsid w:val="00245A5F"/>
    <w:rsid w:val="002470F2"/>
    <w:rsid w:val="00275705"/>
    <w:rsid w:val="00275828"/>
    <w:rsid w:val="00297051"/>
    <w:rsid w:val="002A68C1"/>
    <w:rsid w:val="002C2725"/>
    <w:rsid w:val="002F5BD7"/>
    <w:rsid w:val="003065FF"/>
    <w:rsid w:val="003334DF"/>
    <w:rsid w:val="00372EC3"/>
    <w:rsid w:val="00394722"/>
    <w:rsid w:val="00396152"/>
    <w:rsid w:val="003C2771"/>
    <w:rsid w:val="003F2EB2"/>
    <w:rsid w:val="00410D3E"/>
    <w:rsid w:val="00414365"/>
    <w:rsid w:val="00455055"/>
    <w:rsid w:val="00456A23"/>
    <w:rsid w:val="00460B31"/>
    <w:rsid w:val="00463818"/>
    <w:rsid w:val="00495BD2"/>
    <w:rsid w:val="004D2368"/>
    <w:rsid w:val="00533C8F"/>
    <w:rsid w:val="005648F1"/>
    <w:rsid w:val="00573767"/>
    <w:rsid w:val="005A160F"/>
    <w:rsid w:val="005A5C79"/>
    <w:rsid w:val="00601146"/>
    <w:rsid w:val="00635C24"/>
    <w:rsid w:val="006752F8"/>
    <w:rsid w:val="006A4740"/>
    <w:rsid w:val="006C5202"/>
    <w:rsid w:val="006C7B9C"/>
    <w:rsid w:val="006D727A"/>
    <w:rsid w:val="006E3D96"/>
    <w:rsid w:val="006F7936"/>
    <w:rsid w:val="006F7B82"/>
    <w:rsid w:val="007016CD"/>
    <w:rsid w:val="00702E45"/>
    <w:rsid w:val="0073312E"/>
    <w:rsid w:val="00733330"/>
    <w:rsid w:val="00763337"/>
    <w:rsid w:val="007E627A"/>
    <w:rsid w:val="00816F78"/>
    <w:rsid w:val="00855B48"/>
    <w:rsid w:val="008567A7"/>
    <w:rsid w:val="008958AB"/>
    <w:rsid w:val="008969A9"/>
    <w:rsid w:val="00896D17"/>
    <w:rsid w:val="008A4881"/>
    <w:rsid w:val="008E72C7"/>
    <w:rsid w:val="008F5E49"/>
    <w:rsid w:val="00906BAC"/>
    <w:rsid w:val="0090701F"/>
    <w:rsid w:val="00935714"/>
    <w:rsid w:val="0094387F"/>
    <w:rsid w:val="00955D4D"/>
    <w:rsid w:val="00985D9F"/>
    <w:rsid w:val="00985DEB"/>
    <w:rsid w:val="00990A62"/>
    <w:rsid w:val="009A48F2"/>
    <w:rsid w:val="009C51D1"/>
    <w:rsid w:val="00A21122"/>
    <w:rsid w:val="00A23365"/>
    <w:rsid w:val="00A774E0"/>
    <w:rsid w:val="00AA12BB"/>
    <w:rsid w:val="00AD32EB"/>
    <w:rsid w:val="00B00372"/>
    <w:rsid w:val="00B04882"/>
    <w:rsid w:val="00B31696"/>
    <w:rsid w:val="00B4609B"/>
    <w:rsid w:val="00B753D6"/>
    <w:rsid w:val="00B83A38"/>
    <w:rsid w:val="00BD295B"/>
    <w:rsid w:val="00BE06A1"/>
    <w:rsid w:val="00C04FF5"/>
    <w:rsid w:val="00C05E71"/>
    <w:rsid w:val="00C75732"/>
    <w:rsid w:val="00C9290B"/>
    <w:rsid w:val="00CC3FB5"/>
    <w:rsid w:val="00CC5390"/>
    <w:rsid w:val="00CD2F67"/>
    <w:rsid w:val="00CE258A"/>
    <w:rsid w:val="00CF17B8"/>
    <w:rsid w:val="00D07A25"/>
    <w:rsid w:val="00D505C8"/>
    <w:rsid w:val="00DA70AE"/>
    <w:rsid w:val="00DA76EE"/>
    <w:rsid w:val="00DF2715"/>
    <w:rsid w:val="00E35D9A"/>
    <w:rsid w:val="00E64F71"/>
    <w:rsid w:val="00E769DC"/>
    <w:rsid w:val="00E820BD"/>
    <w:rsid w:val="00E9750C"/>
    <w:rsid w:val="00EA3327"/>
    <w:rsid w:val="00EC3C28"/>
    <w:rsid w:val="00ED7693"/>
    <w:rsid w:val="00EE62E3"/>
    <w:rsid w:val="00EE73AD"/>
    <w:rsid w:val="00EF5CA5"/>
    <w:rsid w:val="00F27D0A"/>
    <w:rsid w:val="00F30F13"/>
    <w:rsid w:val="00F756BA"/>
    <w:rsid w:val="00F916F9"/>
    <w:rsid w:val="00FC63C5"/>
    <w:rsid w:val="00FD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44986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3312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3312E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162809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162809"/>
  </w:style>
  <w:style w:type="paragraph" w:styleId="Pieddepage">
    <w:name w:val="footer"/>
    <w:basedOn w:val="Normal"/>
    <w:link w:val="PieddepageCar"/>
    <w:uiPriority w:val="99"/>
    <w:unhideWhenUsed/>
    <w:rsid w:val="0016280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62809"/>
  </w:style>
  <w:style w:type="table" w:styleId="Grille">
    <w:name w:val="Table Grid"/>
    <w:basedOn w:val="TableauNormal"/>
    <w:uiPriority w:val="59"/>
    <w:rsid w:val="00E64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02E4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C3FB5"/>
    <w:pPr>
      <w:spacing w:before="100" w:beforeAutospacing="1" w:after="100" w:afterAutospacing="1"/>
    </w:pPr>
    <w:rPr>
      <w:rFonts w:ascii="Times" w:hAnsi="Times"/>
      <w:sz w:val="20"/>
      <w:szCs w:val="20"/>
      <w:lang w:eastAsia="fr-FR"/>
    </w:rPr>
  </w:style>
  <w:style w:type="character" w:customStyle="1" w:styleId="apple-tab-span">
    <w:name w:val="apple-tab-span"/>
    <w:basedOn w:val="Policepardfaut"/>
    <w:rsid w:val="00CC3FB5"/>
  </w:style>
  <w:style w:type="character" w:styleId="Numrodepage">
    <w:name w:val="page number"/>
    <w:basedOn w:val="Policepardfaut"/>
    <w:uiPriority w:val="99"/>
    <w:semiHidden/>
    <w:unhideWhenUsed/>
    <w:rsid w:val="00CC3FB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3312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3312E"/>
    <w:rPr>
      <w:rFonts w:ascii="Lucida Grande" w:hAnsi="Lucida Grande" w:cs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162809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162809"/>
  </w:style>
  <w:style w:type="paragraph" w:styleId="Pieddepage">
    <w:name w:val="footer"/>
    <w:basedOn w:val="Normal"/>
    <w:link w:val="PieddepageCar"/>
    <w:uiPriority w:val="99"/>
    <w:unhideWhenUsed/>
    <w:rsid w:val="0016280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62809"/>
  </w:style>
  <w:style w:type="table" w:styleId="Grille">
    <w:name w:val="Table Grid"/>
    <w:basedOn w:val="TableauNormal"/>
    <w:uiPriority w:val="59"/>
    <w:rsid w:val="00E64F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02E4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C3FB5"/>
    <w:pPr>
      <w:spacing w:before="100" w:beforeAutospacing="1" w:after="100" w:afterAutospacing="1"/>
    </w:pPr>
    <w:rPr>
      <w:rFonts w:ascii="Times" w:hAnsi="Times"/>
      <w:sz w:val="20"/>
      <w:szCs w:val="20"/>
      <w:lang w:eastAsia="fr-FR"/>
    </w:rPr>
  </w:style>
  <w:style w:type="character" w:customStyle="1" w:styleId="apple-tab-span">
    <w:name w:val="apple-tab-span"/>
    <w:basedOn w:val="Policepardfaut"/>
    <w:rsid w:val="00CC3FB5"/>
  </w:style>
  <w:style w:type="character" w:styleId="Numrodepage">
    <w:name w:val="page number"/>
    <w:basedOn w:val="Policepardfaut"/>
    <w:uiPriority w:val="99"/>
    <w:semiHidden/>
    <w:unhideWhenUsed/>
    <w:rsid w:val="00CC3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Jackerman:Library:Application%20Support:Microsoft:Office:User%20Templates:My%20Templates:Ackermania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AckermaniaNew.dotx</Template>
  <TotalTime>235</TotalTime>
  <Pages>3</Pages>
  <Words>574</Words>
  <Characters>3159</Characters>
  <Application>Microsoft Macintosh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Ackerman</dc:creator>
  <cp:keywords/>
  <dc:description/>
  <cp:lastModifiedBy>Augustin de Belloy</cp:lastModifiedBy>
  <cp:revision>91</cp:revision>
  <cp:lastPrinted>2014-02-20T17:32:00Z</cp:lastPrinted>
  <dcterms:created xsi:type="dcterms:W3CDTF">2014-02-20T16:04:00Z</dcterms:created>
  <dcterms:modified xsi:type="dcterms:W3CDTF">2019-10-10T16:42:00Z</dcterms:modified>
</cp:coreProperties>
</file>